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1457"/>
        <w:gridCol w:w="708"/>
        <w:gridCol w:w="220"/>
        <w:gridCol w:w="3820"/>
      </w:tblGrid>
      <w:tr w:rsidR="000172E5" w:rsidRPr="00637200" w14:paraId="0ED409FA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7AF11C35" w14:textId="576B1D8B" w:rsidR="000172E5" w:rsidRPr="00637200" w:rsidRDefault="00307ED9" w:rsidP="00307ED9">
            <w:pPr>
              <w:spacing w:after="200" w:line="271" w:lineRule="auto"/>
            </w:pPr>
            <w:r>
              <w:t>Hiermit bewerbe ich mich als Kandidat/in für die Wahl zum Präsidium der Turngemeinde 1837 Hanau a,V., am Mittwoch, den 22. März 2023 in der Jahnhalle, Jahnstrasse 3, 63450 Hanau.</w:t>
            </w:r>
          </w:p>
        </w:tc>
      </w:tr>
      <w:tr w:rsidR="000172E5" w:rsidRPr="00846B76" w14:paraId="2F892C35" w14:textId="77777777" w:rsidTr="00697BF0">
        <w:tc>
          <w:tcPr>
            <w:tcW w:w="1563" w:type="pct"/>
            <w:vAlign w:val="bottom"/>
          </w:tcPr>
          <w:p w14:paraId="778F84DF" w14:textId="424C6A79" w:rsidR="000172E5" w:rsidRPr="008A7513" w:rsidRDefault="002F19ED" w:rsidP="00637200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Vo</w:t>
            </w:r>
            <w:r w:rsidR="001329DD" w:rsidRPr="008A7513">
              <w:rPr>
                <w:b/>
                <w:bCs/>
              </w:rPr>
              <w:t>r</w:t>
            </w:r>
            <w:r w:rsidRPr="008A7513">
              <w:rPr>
                <w:b/>
                <w:bCs/>
              </w:rPr>
              <w:t>name/Name</w:t>
            </w:r>
          </w:p>
        </w:tc>
        <w:tc>
          <w:tcPr>
            <w:tcW w:w="3437" w:type="pct"/>
            <w:gridSpan w:val="4"/>
            <w:tcBorders>
              <w:bottom w:val="single" w:sz="4" w:space="0" w:color="auto"/>
            </w:tcBorders>
            <w:vAlign w:val="bottom"/>
          </w:tcPr>
          <w:p w14:paraId="57E96309" w14:textId="3A142E2B" w:rsidR="000172E5" w:rsidRPr="00846B76" w:rsidRDefault="000172E5" w:rsidP="00311D4F"/>
        </w:tc>
      </w:tr>
      <w:tr w:rsidR="007D5255" w:rsidRPr="00846B76" w14:paraId="40BB0260" w14:textId="77777777" w:rsidTr="00697BF0">
        <w:tc>
          <w:tcPr>
            <w:tcW w:w="1563" w:type="pct"/>
            <w:vAlign w:val="bottom"/>
          </w:tcPr>
          <w:p w14:paraId="4A5881E4" w14:textId="294DB359" w:rsidR="007D5255" w:rsidRPr="008A7513" w:rsidRDefault="007D5255" w:rsidP="00637200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Abteilung</w:t>
            </w:r>
          </w:p>
        </w:tc>
        <w:tc>
          <w:tcPr>
            <w:tcW w:w="343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E62F8C" w14:textId="333BEB35" w:rsidR="007D5255" w:rsidRPr="00846B76" w:rsidRDefault="007D5255" w:rsidP="00311D4F"/>
        </w:tc>
      </w:tr>
      <w:tr w:rsidR="000172E5" w:rsidRPr="00846B76" w14:paraId="11802249" w14:textId="77777777" w:rsidTr="00697BF0">
        <w:tc>
          <w:tcPr>
            <w:tcW w:w="1563" w:type="pct"/>
            <w:vAlign w:val="bottom"/>
          </w:tcPr>
          <w:p w14:paraId="6156E1A8" w14:textId="452738D5" w:rsidR="000172E5" w:rsidRPr="008A7513" w:rsidRDefault="00307ED9" w:rsidP="00637200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Mitglieds-</w:t>
            </w:r>
            <w:r w:rsidRPr="008A7513">
              <w:rPr>
                <w:b/>
                <w:bCs/>
              </w:rPr>
              <w:br/>
              <w:t>nummer</w:t>
            </w:r>
          </w:p>
        </w:tc>
        <w:tc>
          <w:tcPr>
            <w:tcW w:w="3437" w:type="pct"/>
            <w:gridSpan w:val="4"/>
            <w:tcBorders>
              <w:bottom w:val="single" w:sz="4" w:space="0" w:color="auto"/>
            </w:tcBorders>
            <w:vAlign w:val="bottom"/>
          </w:tcPr>
          <w:p w14:paraId="5D1BE07E" w14:textId="1CBB23F4" w:rsidR="000172E5" w:rsidRPr="00846B76" w:rsidRDefault="000172E5" w:rsidP="00311D4F"/>
        </w:tc>
      </w:tr>
      <w:tr w:rsidR="000172E5" w:rsidRPr="00846B76" w14:paraId="296AF46A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BAFFC3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D17A475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72F4FDE" w14:textId="5D97E265" w:rsidR="000172E5" w:rsidRPr="00846B76" w:rsidRDefault="00307ED9" w:rsidP="00637200">
            <w:pPr>
              <w:pStyle w:val="berschrift1"/>
              <w:outlineLvl w:val="0"/>
            </w:pPr>
            <w:r>
              <w:t>Ich bewerbe mich für folgende Funktion/en</w:t>
            </w:r>
            <w:r w:rsidR="00CB54CA">
              <w:t xml:space="preserve">   </w:t>
            </w:r>
            <w:r w:rsidRPr="00307ED9">
              <w:rPr>
                <w:sz w:val="16"/>
                <w:szCs w:val="16"/>
              </w:rPr>
              <w:t xml:space="preserve"> (mehrfach Nennung möglich)</w:t>
            </w:r>
          </w:p>
        </w:tc>
      </w:tr>
      <w:tr w:rsidR="000172E5" w:rsidRPr="00846B76" w14:paraId="6B2CB12D" w14:textId="77777777" w:rsidTr="00697BF0">
        <w:trPr>
          <w:gridAfter w:val="2"/>
          <w:wAfter w:w="2238" w:type="pct"/>
        </w:trPr>
        <w:tc>
          <w:tcPr>
            <w:tcW w:w="2370" w:type="pct"/>
            <w:gridSpan w:val="2"/>
            <w:vAlign w:val="bottom"/>
          </w:tcPr>
          <w:p w14:paraId="4F0CE7CE" w14:textId="2CE5EF66" w:rsidR="000172E5" w:rsidRPr="008A7513" w:rsidRDefault="00307ED9" w:rsidP="00311D4F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Präsident/in</w:t>
            </w:r>
          </w:p>
        </w:tc>
        <w:tc>
          <w:tcPr>
            <w:tcW w:w="392" w:type="pct"/>
            <w:vAlign w:val="bottom"/>
          </w:tcPr>
          <w:p w14:paraId="3D25B8BB" w14:textId="525EF6FF" w:rsidR="000172E5" w:rsidRPr="00846B76" w:rsidRDefault="00CB54CA" w:rsidP="00CB54C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B38199C" wp14:editId="411858B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93345</wp:posOffset>
                      </wp:positionV>
                      <wp:extent cx="435610" cy="1151255"/>
                      <wp:effectExtent l="0" t="0" r="21590" b="10795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610" cy="1151255"/>
                                <a:chOff x="0" y="0"/>
                                <a:chExt cx="436033" cy="1151255"/>
                              </a:xfrm>
                            </wpg:grpSpPr>
                            <wps:wsp>
                              <wps:cNvPr id="2" name="Rechteck 2"/>
                              <wps:cNvSpPr/>
                              <wps:spPr>
                                <a:xfrm>
                                  <a:off x="0" y="0"/>
                                  <a:ext cx="43180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hteck 3"/>
                              <wps:cNvSpPr/>
                              <wps:spPr>
                                <a:xfrm>
                                  <a:off x="4233" y="364066"/>
                                  <a:ext cx="43180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echteck 4"/>
                              <wps:cNvSpPr/>
                              <wps:spPr>
                                <a:xfrm>
                                  <a:off x="4233" y="876300"/>
                                  <a:ext cx="43180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8D7B2" id="Gruppieren 7" o:spid="_x0000_s1026" style="position:absolute;margin-left:-4.1pt;margin-top:7.35pt;width:34.3pt;height:90.65pt;z-index:251663360;mso-width-relative:margin;mso-height-relative:margin" coordsize="4360,1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">
                      <v:rect id="Rechteck 2" o:spid="_x0000_s1027" style="position:absolute;width:4318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" filled="f" strokecolor="black [3213]"/>
                      <v:rect id="Rechteck 3" o:spid="_x0000_s1028" style="position:absolute;left:42;top:3640;width:4318;height:2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" filled="f" strokecolor="black [3213]"/>
                      <v:rect id="Rechteck 4" o:spid="_x0000_s1029" style="position:absolute;left:42;top:8763;width:4318;height:2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" filled="f" strokecolor="black [3213]"/>
                    </v:group>
                  </w:pict>
                </mc:Fallback>
              </mc:AlternateContent>
            </w:r>
          </w:p>
        </w:tc>
      </w:tr>
      <w:tr w:rsidR="000172E5" w:rsidRPr="00846B76" w14:paraId="7B9BB05D" w14:textId="77777777" w:rsidTr="00697BF0">
        <w:trPr>
          <w:gridAfter w:val="2"/>
          <w:wAfter w:w="2238" w:type="pct"/>
        </w:trPr>
        <w:tc>
          <w:tcPr>
            <w:tcW w:w="2370" w:type="pct"/>
            <w:gridSpan w:val="2"/>
            <w:vAlign w:val="bottom"/>
          </w:tcPr>
          <w:p w14:paraId="2C9603FC" w14:textId="3B21CB13" w:rsidR="000172E5" w:rsidRPr="008A7513" w:rsidRDefault="00307ED9" w:rsidP="00311D4F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Stellv. Präsident/in</w:t>
            </w:r>
          </w:p>
        </w:tc>
        <w:tc>
          <w:tcPr>
            <w:tcW w:w="392" w:type="pct"/>
            <w:vAlign w:val="bottom"/>
          </w:tcPr>
          <w:p w14:paraId="12239F1C" w14:textId="730CDC34" w:rsidR="000172E5" w:rsidRPr="00846B76" w:rsidRDefault="000172E5" w:rsidP="00CB54CA">
            <w:pPr>
              <w:jc w:val="center"/>
            </w:pPr>
          </w:p>
        </w:tc>
      </w:tr>
      <w:tr w:rsidR="000172E5" w:rsidRPr="00846B76" w14:paraId="08B36A5C" w14:textId="77777777" w:rsidTr="00697BF0">
        <w:trPr>
          <w:gridAfter w:val="2"/>
          <w:wAfter w:w="2238" w:type="pct"/>
        </w:trPr>
        <w:tc>
          <w:tcPr>
            <w:tcW w:w="2370" w:type="pct"/>
            <w:gridSpan w:val="2"/>
            <w:vAlign w:val="bottom"/>
          </w:tcPr>
          <w:p w14:paraId="2948679B" w14:textId="2F7B909E" w:rsidR="000172E5" w:rsidRPr="008A7513" w:rsidRDefault="00307ED9" w:rsidP="00311D4F">
            <w:pPr>
              <w:pStyle w:val="Standardeinzug"/>
              <w:rPr>
                <w:b/>
                <w:bCs/>
              </w:rPr>
            </w:pPr>
            <w:r w:rsidRPr="008A7513">
              <w:rPr>
                <w:b/>
                <w:bCs/>
              </w:rPr>
              <w:t>Präsidiums-</w:t>
            </w:r>
            <w:r w:rsidRPr="008A7513">
              <w:rPr>
                <w:b/>
                <w:bCs/>
              </w:rPr>
              <w:br/>
              <w:t>mitglied</w:t>
            </w:r>
          </w:p>
        </w:tc>
        <w:tc>
          <w:tcPr>
            <w:tcW w:w="392" w:type="pct"/>
            <w:vAlign w:val="bottom"/>
          </w:tcPr>
          <w:p w14:paraId="59BB7CE6" w14:textId="5CC159B3" w:rsidR="000172E5" w:rsidRPr="00846B76" w:rsidRDefault="000172E5" w:rsidP="00CB54CA">
            <w:pPr>
              <w:jc w:val="center"/>
            </w:pPr>
          </w:p>
        </w:tc>
      </w:tr>
      <w:tr w:rsidR="000172E5" w:rsidRPr="00846B76" w14:paraId="137629A8" w14:textId="77777777" w:rsidTr="00697BF0">
        <w:tc>
          <w:tcPr>
            <w:tcW w:w="1563" w:type="pct"/>
            <w:vAlign w:val="bottom"/>
          </w:tcPr>
          <w:p w14:paraId="660406F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37" w:type="pct"/>
            <w:gridSpan w:val="4"/>
            <w:vAlign w:val="bottom"/>
          </w:tcPr>
          <w:p w14:paraId="438D0142" w14:textId="2C185A34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D5255" w:rsidRPr="008A7513" w14:paraId="6FB811D4" w14:textId="77777777" w:rsidTr="007D5255">
        <w:tc>
          <w:tcPr>
            <w:tcW w:w="5000" w:type="pct"/>
            <w:gridSpan w:val="5"/>
            <w:vAlign w:val="bottom"/>
          </w:tcPr>
          <w:p w14:paraId="30C0CE53" w14:textId="69D03CD9" w:rsidR="007D5255" w:rsidRPr="008A7513" w:rsidRDefault="007D5255" w:rsidP="00637200">
            <w:pPr>
              <w:rPr>
                <w:b/>
                <w:bCs/>
              </w:rPr>
            </w:pPr>
            <w:r w:rsidRPr="008A7513">
              <w:rPr>
                <w:b/>
                <w:bCs/>
              </w:rPr>
              <w:t>Folgende Eigenschaften für die Mitarbeit im Präsidium bringe ich mit:</w:t>
            </w:r>
          </w:p>
        </w:tc>
      </w:tr>
      <w:tr w:rsidR="007D5255" w:rsidRPr="00846B76" w14:paraId="0391D8DF" w14:textId="77777777" w:rsidTr="007D5255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14:paraId="512495C0" w14:textId="203666AF" w:rsidR="007D5255" w:rsidRPr="00846B76" w:rsidRDefault="007D5255" w:rsidP="00637200"/>
        </w:tc>
      </w:tr>
      <w:tr w:rsidR="007D5255" w:rsidRPr="00846B76" w14:paraId="5C0182B4" w14:textId="77777777" w:rsidTr="007D5255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04FA41" w14:textId="77777777" w:rsidR="007D5255" w:rsidRPr="00846B76" w:rsidRDefault="007D5255" w:rsidP="00637200"/>
        </w:tc>
      </w:tr>
      <w:tr w:rsidR="007D5255" w:rsidRPr="007D5255" w14:paraId="452720C0" w14:textId="77777777" w:rsidTr="007D52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D22020" w14:textId="79BA9928" w:rsidR="007D5255" w:rsidRPr="008A7513" w:rsidRDefault="007D5255" w:rsidP="002F19ED">
            <w:pPr>
              <w:rPr>
                <w:b/>
                <w:bCs/>
                <w:sz w:val="22"/>
                <w:szCs w:val="22"/>
              </w:rPr>
            </w:pPr>
            <w:r w:rsidRPr="008A7513">
              <w:rPr>
                <w:b/>
                <w:bCs/>
                <w:sz w:val="22"/>
                <w:szCs w:val="22"/>
              </w:rPr>
              <w:t>Anlässlich der Delegiertenversammlung stelle ich mich den Delegierten gerne persönlich vor.</w:t>
            </w:r>
            <w:r w:rsidR="002F19ED" w:rsidRPr="008A7513">
              <w:rPr>
                <w:b/>
                <w:bCs/>
                <w:sz w:val="22"/>
                <w:szCs w:val="22"/>
              </w:rPr>
              <w:br/>
            </w:r>
            <w:r w:rsidRPr="008A7513">
              <w:rPr>
                <w:b/>
                <w:bCs/>
                <w:sz w:val="22"/>
                <w:szCs w:val="22"/>
              </w:rPr>
              <w:t>Die satzungsgemäßen Aufgaben des Präsidiums sind mir bekannt.</w:t>
            </w:r>
            <w:r w:rsidR="002F19ED" w:rsidRPr="008A7513">
              <w:rPr>
                <w:b/>
                <w:bCs/>
                <w:sz w:val="22"/>
                <w:szCs w:val="22"/>
              </w:rPr>
              <w:t xml:space="preserve"> </w:t>
            </w:r>
            <w:r w:rsidR="002F19ED" w:rsidRPr="008A7513">
              <w:rPr>
                <w:b/>
                <w:bCs/>
                <w:sz w:val="22"/>
                <w:szCs w:val="22"/>
              </w:rPr>
              <w:br/>
            </w:r>
            <w:r w:rsidRPr="008A7513">
              <w:rPr>
                <w:b/>
                <w:bCs/>
                <w:sz w:val="22"/>
                <w:szCs w:val="22"/>
              </w:rPr>
              <w:t>Im Falle meiner Wahl in das Präsidium der Turngemeinde 1837 Hanau a.V. nehme ich an der konstituierenden Sitzung des neugewählten Präsidiums am 29. März um 18:00 in der Vereinsgaststätte „37er“ teil.</w:t>
            </w:r>
          </w:p>
        </w:tc>
      </w:tr>
      <w:tr w:rsidR="00697BF0" w:rsidRPr="002F19ED" w14:paraId="1E2D7DB7" w14:textId="77777777" w:rsidTr="007D52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5AB062" w14:textId="77777777" w:rsidR="00697BF0" w:rsidRPr="00697BF0" w:rsidRDefault="00697BF0" w:rsidP="00291AEE"/>
        </w:tc>
      </w:tr>
      <w:tr w:rsidR="00697BF0" w:rsidRPr="002F19ED" w14:paraId="19C7C65D" w14:textId="77777777" w:rsidTr="007D52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7D1CD4" w14:textId="620E1D71" w:rsidR="00697BF0" w:rsidRPr="00697BF0" w:rsidRDefault="00697BF0" w:rsidP="00291AEE"/>
        </w:tc>
      </w:tr>
      <w:tr w:rsidR="007D5255" w:rsidRPr="00697BF0" w14:paraId="1164A0A5" w14:textId="77777777" w:rsidTr="00697BF0">
        <w:trPr>
          <w:gridAfter w:val="1"/>
          <w:wAfter w:w="2116" w:type="pct"/>
          <w:trHeight w:val="20"/>
        </w:trPr>
        <w:tc>
          <w:tcPr>
            <w:tcW w:w="2884" w:type="pct"/>
            <w:gridSpan w:val="4"/>
            <w:tcBorders>
              <w:top w:val="single" w:sz="4" w:space="0" w:color="auto"/>
            </w:tcBorders>
            <w:vAlign w:val="bottom"/>
          </w:tcPr>
          <w:p w14:paraId="2E51C0F7" w14:textId="0165A06B" w:rsidR="007D5255" w:rsidRPr="00697BF0" w:rsidRDefault="002F19ED" w:rsidP="00291AEE">
            <w:pPr>
              <w:rPr>
                <w:b/>
                <w:bCs/>
              </w:rPr>
            </w:pPr>
            <w:r w:rsidRPr="00697BF0">
              <w:rPr>
                <w:b/>
                <w:bCs/>
              </w:rPr>
              <w:t>Datum/Unterschrift</w:t>
            </w:r>
          </w:p>
        </w:tc>
      </w:tr>
    </w:tbl>
    <w:p w14:paraId="0390DD64" w14:textId="77777777" w:rsidR="000172E5" w:rsidRPr="0006568A" w:rsidRDefault="000172E5" w:rsidP="002F19ED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4B8D4" w14:textId="77777777" w:rsidR="00F713B2" w:rsidRDefault="00F713B2" w:rsidP="000172E5">
      <w:pPr>
        <w:spacing w:after="0" w:line="240" w:lineRule="auto"/>
      </w:pPr>
      <w:r>
        <w:separator/>
      </w:r>
    </w:p>
  </w:endnote>
  <w:endnote w:type="continuationSeparator" w:id="0">
    <w:p w14:paraId="75D02B21" w14:textId="77777777" w:rsidR="00F713B2" w:rsidRDefault="00F713B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5BD15B-D836-4170-80CA-213135692A25}"/>
    <w:embedBold r:id="rId2" w:fontKey="{D7EFCDFF-28DC-4F6B-97FE-520C859890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9DF0CD5-76B8-4912-9F21-5A344BFD6C5B}"/>
    <w:embedBold r:id="rId4" w:fontKey="{ED84FD8F-245D-4E1F-AE3E-D395EF7337AD}"/>
    <w:embedItalic r:id="rId5" w:fontKey="{80A0376B-1A13-4BEF-BA4A-91A153A88DD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5ECEA68-69AB-4C8D-9C5D-404856EC3D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E8CD5FD-CADA-4A86-87CB-582373BA3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66457079" w14:textId="77777777" w:rsidTr="00637200">
      <w:tc>
        <w:tcPr>
          <w:tcW w:w="4675" w:type="dxa"/>
          <w:vAlign w:val="center"/>
        </w:tcPr>
        <w:p w14:paraId="25C2EF4B" w14:textId="6FC465C1" w:rsidR="00311D4F" w:rsidRPr="00311D4F" w:rsidRDefault="00311D4F" w:rsidP="00637200">
          <w:pPr>
            <w:pStyle w:val="Fuzeile"/>
          </w:pPr>
        </w:p>
      </w:tc>
      <w:tc>
        <w:tcPr>
          <w:tcW w:w="4675" w:type="dxa"/>
          <w:vAlign w:val="center"/>
        </w:tcPr>
        <w:p w14:paraId="4262E058" w14:textId="5C80905A" w:rsidR="00311D4F" w:rsidRPr="00311D4F" w:rsidRDefault="00311D4F" w:rsidP="00637200">
          <w:pPr>
            <w:pStyle w:val="Fuzeile"/>
            <w:jc w:val="right"/>
          </w:pPr>
        </w:p>
      </w:tc>
    </w:tr>
  </w:tbl>
  <w:p w14:paraId="10F8D05D" w14:textId="77777777" w:rsidR="006145D8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4D91D" w14:textId="77777777" w:rsidR="00F713B2" w:rsidRDefault="00F713B2" w:rsidP="000172E5">
      <w:pPr>
        <w:spacing w:after="0" w:line="240" w:lineRule="auto"/>
      </w:pPr>
      <w:r>
        <w:separator/>
      </w:r>
    </w:p>
  </w:footnote>
  <w:footnote w:type="continuationSeparator" w:id="0">
    <w:p w14:paraId="7505C5CF" w14:textId="77777777" w:rsidR="00F713B2" w:rsidRDefault="00F713B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771"/>
      <w:gridCol w:w="7255"/>
    </w:tblGrid>
    <w:tr w:rsidR="00307ED9" w:rsidRPr="00637200" w14:paraId="1C58DC09" w14:textId="77777777" w:rsidTr="00384B05">
      <w:trPr>
        <w:trHeight w:val="990"/>
      </w:trPr>
      <w:tc>
        <w:tcPr>
          <w:tcW w:w="1350" w:type="dxa"/>
          <w:vAlign w:val="center"/>
        </w:tcPr>
        <w:p w14:paraId="2DCAB3CE" w14:textId="38410E86" w:rsidR="00B337A2" w:rsidRPr="00637200" w:rsidRDefault="00307ED9" w:rsidP="00637200">
          <w:pPr>
            <w:pStyle w:val="Kopfzeile"/>
          </w:pPr>
          <w:r>
            <w:rPr>
              <w:noProof/>
            </w:rPr>
            <w:drawing>
              <wp:inline distT="0" distB="0" distL="0" distR="0" wp14:anchorId="32D70246" wp14:editId="0C7D83D5">
                <wp:extent cx="987624" cy="104102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809" cy="1045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460B050" w14:textId="3854AC8B" w:rsidR="00B337A2" w:rsidRPr="00637200" w:rsidRDefault="00307ED9" w:rsidP="00637200">
          <w:pPr>
            <w:pStyle w:val="Kopfzeile"/>
          </w:pPr>
          <w:r>
            <w:t xml:space="preserve">Bewerbung für das </w:t>
          </w:r>
          <w:r w:rsidR="00CF4A6B">
            <w:t>TGH-</w:t>
          </w:r>
          <w:r>
            <w:t>Präsidium</w:t>
          </w:r>
        </w:p>
      </w:tc>
    </w:tr>
  </w:tbl>
  <w:p w14:paraId="17FDF91F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1444734">
    <w:abstractNumId w:val="11"/>
  </w:num>
  <w:num w:numId="2" w16cid:durableId="854467389">
    <w:abstractNumId w:val="7"/>
  </w:num>
  <w:num w:numId="3" w16cid:durableId="1030760090">
    <w:abstractNumId w:val="15"/>
  </w:num>
  <w:num w:numId="4" w16cid:durableId="91821053">
    <w:abstractNumId w:val="12"/>
  </w:num>
  <w:num w:numId="5" w16cid:durableId="1763455262">
    <w:abstractNumId w:val="13"/>
  </w:num>
  <w:num w:numId="6" w16cid:durableId="1623268892">
    <w:abstractNumId w:val="19"/>
  </w:num>
  <w:num w:numId="7" w16cid:durableId="741415714">
    <w:abstractNumId w:val="6"/>
  </w:num>
  <w:num w:numId="8" w16cid:durableId="335231663">
    <w:abstractNumId w:val="10"/>
  </w:num>
  <w:num w:numId="9" w16cid:durableId="1455445288">
    <w:abstractNumId w:val="17"/>
  </w:num>
  <w:num w:numId="10" w16cid:durableId="2106459343">
    <w:abstractNumId w:val="1"/>
  </w:num>
  <w:num w:numId="11" w16cid:durableId="191042902">
    <w:abstractNumId w:val="5"/>
  </w:num>
  <w:num w:numId="12" w16cid:durableId="432753000">
    <w:abstractNumId w:val="0"/>
  </w:num>
  <w:num w:numId="13" w16cid:durableId="748692528">
    <w:abstractNumId w:val="2"/>
  </w:num>
  <w:num w:numId="14" w16cid:durableId="1532761673">
    <w:abstractNumId w:val="9"/>
  </w:num>
  <w:num w:numId="15" w16cid:durableId="1966345616">
    <w:abstractNumId w:val="8"/>
  </w:num>
  <w:num w:numId="16" w16cid:durableId="775709903">
    <w:abstractNumId w:val="16"/>
  </w:num>
  <w:num w:numId="17" w16cid:durableId="220605720">
    <w:abstractNumId w:val="3"/>
  </w:num>
  <w:num w:numId="18" w16cid:durableId="1884634137">
    <w:abstractNumId w:val="21"/>
  </w:num>
  <w:num w:numId="19" w16cid:durableId="608783819">
    <w:abstractNumId w:val="18"/>
  </w:num>
  <w:num w:numId="20" w16cid:durableId="1877114501">
    <w:abstractNumId w:val="14"/>
  </w:num>
  <w:num w:numId="21" w16cid:durableId="1033581734">
    <w:abstractNumId w:val="20"/>
  </w:num>
  <w:num w:numId="22" w16cid:durableId="117357090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ED9"/>
    <w:rsid w:val="000172E5"/>
    <w:rsid w:val="00052382"/>
    <w:rsid w:val="0006568A"/>
    <w:rsid w:val="00076F0F"/>
    <w:rsid w:val="00084253"/>
    <w:rsid w:val="000D1F49"/>
    <w:rsid w:val="001329DD"/>
    <w:rsid w:val="001727CA"/>
    <w:rsid w:val="001800AB"/>
    <w:rsid w:val="002213AE"/>
    <w:rsid w:val="002C56E6"/>
    <w:rsid w:val="002F19ED"/>
    <w:rsid w:val="00306998"/>
    <w:rsid w:val="00307ED9"/>
    <w:rsid w:val="00311D4F"/>
    <w:rsid w:val="0034390E"/>
    <w:rsid w:val="00344849"/>
    <w:rsid w:val="00361E11"/>
    <w:rsid w:val="003769BA"/>
    <w:rsid w:val="003F0847"/>
    <w:rsid w:val="0040090B"/>
    <w:rsid w:val="00446460"/>
    <w:rsid w:val="0046302A"/>
    <w:rsid w:val="00487D2D"/>
    <w:rsid w:val="004A0902"/>
    <w:rsid w:val="004D5D62"/>
    <w:rsid w:val="00502E9C"/>
    <w:rsid w:val="005112D0"/>
    <w:rsid w:val="00522E95"/>
    <w:rsid w:val="00577E06"/>
    <w:rsid w:val="00583334"/>
    <w:rsid w:val="005A3BF7"/>
    <w:rsid w:val="005A5BA7"/>
    <w:rsid w:val="005F2035"/>
    <w:rsid w:val="005F7990"/>
    <w:rsid w:val="006145D8"/>
    <w:rsid w:val="00632683"/>
    <w:rsid w:val="00637200"/>
    <w:rsid w:val="0063739C"/>
    <w:rsid w:val="00697BF0"/>
    <w:rsid w:val="007147D7"/>
    <w:rsid w:val="00770F25"/>
    <w:rsid w:val="007A35A8"/>
    <w:rsid w:val="007B0A85"/>
    <w:rsid w:val="007C6A52"/>
    <w:rsid w:val="007D5255"/>
    <w:rsid w:val="0082043E"/>
    <w:rsid w:val="00846B76"/>
    <w:rsid w:val="0086797B"/>
    <w:rsid w:val="008A7513"/>
    <w:rsid w:val="008E203A"/>
    <w:rsid w:val="0091229C"/>
    <w:rsid w:val="00940E73"/>
    <w:rsid w:val="0098597D"/>
    <w:rsid w:val="009F619A"/>
    <w:rsid w:val="009F6DDE"/>
    <w:rsid w:val="00A370A8"/>
    <w:rsid w:val="00B337A2"/>
    <w:rsid w:val="00BA42B3"/>
    <w:rsid w:val="00BD4753"/>
    <w:rsid w:val="00BD5CB1"/>
    <w:rsid w:val="00BE62EE"/>
    <w:rsid w:val="00C003BA"/>
    <w:rsid w:val="00C4602F"/>
    <w:rsid w:val="00C46878"/>
    <w:rsid w:val="00C6231D"/>
    <w:rsid w:val="00CB4A51"/>
    <w:rsid w:val="00CB54CA"/>
    <w:rsid w:val="00CD4532"/>
    <w:rsid w:val="00CD47B0"/>
    <w:rsid w:val="00CD701D"/>
    <w:rsid w:val="00CE5033"/>
    <w:rsid w:val="00CE6104"/>
    <w:rsid w:val="00CE7918"/>
    <w:rsid w:val="00CF4A6B"/>
    <w:rsid w:val="00D16163"/>
    <w:rsid w:val="00D50CD7"/>
    <w:rsid w:val="00DB3FAD"/>
    <w:rsid w:val="00DC71EC"/>
    <w:rsid w:val="00E61C09"/>
    <w:rsid w:val="00EB3B58"/>
    <w:rsid w:val="00EC7359"/>
    <w:rsid w:val="00EE3054"/>
    <w:rsid w:val="00F00606"/>
    <w:rsid w:val="00F01256"/>
    <w:rsid w:val="00F713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4FD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1" w:defUIPriority="99" w:defSemiHidden="0" w:defUnhideWhenUsed="0" w:defQFormat="0" w:count="376">
    <w:lsdException w:name="Normal" w:locked="0" w:uiPriority="1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1" w:unhideWhenUsed="1" w:qFormat="1"/>
    <w:lsdException w:name="heading 4" w:locked="0" w:semiHidden="1" w:uiPriority="9" w:qFormat="1"/>
    <w:lsdException w:name="heading 5" w:locked="0" w:semiHidden="1" w:uiPriority="1" w:qFormat="1"/>
    <w:lsdException w:name="heading 6" w:locked="0" w:semiHidden="1" w:uiPriority="9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 w:qFormat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locked="0" w:semiHidden="1" w:unhideWhenUsed="1" w:qFormat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 w:qFormat="1"/>
    <w:lsdException w:name="footer" w:locked="0" w:semiHidden="1" w:unhideWhenUsed="1"/>
    <w:lsdException w:name="index heading" w:locked="0" w:semiHidden="1"/>
    <w:lsdException w:name="caption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semiHidden="1" w:unhideWhenUsed="1"/>
    <w:lsdException w:name="Signature" w:locked="0" w:semiHidden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semiHidden="1" w:uiPriority="11" w:qFormat="1"/>
    <w:lsdException w:name="Salutation" w:locked="0" w:semiHidden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 w:uiPriority="34" w:qFormat="1"/>
    <w:lsdException w:name="Quote" w:locked="0" w:semiHidden="1" w:uiPriority="29"/>
    <w:lsdException w:name="Intense Quote" w:locked="0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 w:qFormat="1"/>
    <w:lsdException w:name="Intense Emphasis" w:locked="0" w:semiHidden="1" w:uiPriority="21"/>
    <w:lsdException w:name="Subtle Reference" w:locked="0" w:semiHidden="1" w:uiPriority="31"/>
    <w:lsdException w:name="Intense Reference" w:locked="0" w:semiHidden="1" w:uiPriority="32"/>
    <w:lsdException w:name="Book Title" w:locked="0" w:semiHidden="1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locked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locked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locked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locked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locked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locked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locked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locked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locked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locked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lock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locked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locked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&#252;diger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2023-01-21T11:18:00Z</dcterms:created>
  <dcterms:modified xsi:type="dcterms:W3CDTF">2023-01-21T12:13:00Z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